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A7" w:rsidRPr="00A90C48" w:rsidRDefault="00A90C48">
      <w:pPr>
        <w:rPr>
          <w:b/>
          <w:sz w:val="32"/>
          <w:szCs w:val="32"/>
        </w:rPr>
      </w:pPr>
      <w:r w:rsidRPr="00A90C48">
        <w:rPr>
          <w:b/>
          <w:sz w:val="32"/>
          <w:szCs w:val="32"/>
        </w:rPr>
        <w:t>ZÁVAZNÁ PŘIHLÁŠKA – KROUŽEK VAŘENÍ</w:t>
      </w:r>
    </w:p>
    <w:p w:rsidR="00A90C48" w:rsidRDefault="00A90C48">
      <w:pPr>
        <w:rPr>
          <w:sz w:val="32"/>
          <w:szCs w:val="32"/>
        </w:rPr>
      </w:pPr>
      <w:r>
        <w:rPr>
          <w:sz w:val="32"/>
          <w:szCs w:val="32"/>
        </w:rPr>
        <w:t>JMÉNO A PŘÍJMENÍ UCHAZEČE:</w:t>
      </w:r>
    </w:p>
    <w:p w:rsidR="00A90C48" w:rsidRDefault="00A90C48">
      <w:pPr>
        <w:rPr>
          <w:sz w:val="32"/>
          <w:szCs w:val="32"/>
        </w:rPr>
      </w:pPr>
      <w:r>
        <w:rPr>
          <w:sz w:val="32"/>
          <w:szCs w:val="32"/>
        </w:rPr>
        <w:t>TŘÍDA:</w:t>
      </w:r>
    </w:p>
    <w:p w:rsidR="00A90C48" w:rsidRDefault="00A90C48">
      <w:pPr>
        <w:rPr>
          <w:sz w:val="32"/>
          <w:szCs w:val="32"/>
        </w:rPr>
      </w:pPr>
      <w:r>
        <w:rPr>
          <w:sz w:val="32"/>
          <w:szCs w:val="32"/>
        </w:rPr>
        <w:t>JMÉNO A PŘÍJMENÍ RODIČE:</w:t>
      </w:r>
    </w:p>
    <w:p w:rsidR="00A90C48" w:rsidRDefault="00A90C48">
      <w:pPr>
        <w:rPr>
          <w:sz w:val="32"/>
          <w:szCs w:val="32"/>
        </w:rPr>
      </w:pPr>
      <w:r>
        <w:rPr>
          <w:sz w:val="32"/>
          <w:szCs w:val="32"/>
        </w:rPr>
        <w:t>SOUHLASÍM S TÍM, ABY MŮJ SYN/MÁ DCERA NAVŠTĚVOVAL/NAVŠTĚVOVALA KROUŽEK VAŘENÍ SE ZÁVAZKEM PLATBY 200 Kč NA POTRAVINY KAŽDÝM ZAČATKÉM MĚSÍCE.</w:t>
      </w:r>
    </w:p>
    <w:p w:rsidR="00A90C48" w:rsidRDefault="00A90C48">
      <w:pPr>
        <w:rPr>
          <w:sz w:val="32"/>
          <w:szCs w:val="32"/>
        </w:rPr>
      </w:pPr>
      <w:r>
        <w:rPr>
          <w:sz w:val="32"/>
          <w:szCs w:val="32"/>
        </w:rPr>
        <w:t>PODPIS RODIČE:</w:t>
      </w:r>
    </w:p>
    <w:p w:rsidR="00A90C48" w:rsidRDefault="00A90C48">
      <w:pPr>
        <w:rPr>
          <w:sz w:val="32"/>
          <w:szCs w:val="32"/>
        </w:rPr>
      </w:pPr>
    </w:p>
    <w:p w:rsidR="00A90C48" w:rsidRPr="00A90C48" w:rsidRDefault="00A90C48" w:rsidP="00A90C48">
      <w:pPr>
        <w:rPr>
          <w:b/>
          <w:sz w:val="32"/>
          <w:szCs w:val="32"/>
        </w:rPr>
      </w:pPr>
      <w:r w:rsidRPr="00A90C48">
        <w:rPr>
          <w:b/>
          <w:sz w:val="32"/>
          <w:szCs w:val="32"/>
        </w:rPr>
        <w:t>ZÁVAZNÁ PŘIHLÁŠKA – KROUŽEK VAŘENÍ</w:t>
      </w:r>
    </w:p>
    <w:p w:rsidR="00A90C48" w:rsidRPr="00A90C48" w:rsidRDefault="00A90C48" w:rsidP="00A90C48">
      <w:pPr>
        <w:rPr>
          <w:sz w:val="32"/>
          <w:szCs w:val="32"/>
        </w:rPr>
      </w:pPr>
      <w:r w:rsidRPr="00A90C48">
        <w:rPr>
          <w:sz w:val="32"/>
          <w:szCs w:val="32"/>
        </w:rPr>
        <w:t>JMÉNO A PŘÍJMENÍ UCHAZEČE:</w:t>
      </w:r>
    </w:p>
    <w:p w:rsidR="00A90C48" w:rsidRPr="00A90C48" w:rsidRDefault="00A90C48" w:rsidP="00A90C48">
      <w:pPr>
        <w:rPr>
          <w:sz w:val="32"/>
          <w:szCs w:val="32"/>
        </w:rPr>
      </w:pPr>
      <w:r w:rsidRPr="00A90C48">
        <w:rPr>
          <w:sz w:val="32"/>
          <w:szCs w:val="32"/>
        </w:rPr>
        <w:t>TŘÍDA:</w:t>
      </w:r>
    </w:p>
    <w:p w:rsidR="00A90C48" w:rsidRPr="00A90C48" w:rsidRDefault="00A90C48" w:rsidP="00A90C48">
      <w:pPr>
        <w:rPr>
          <w:sz w:val="32"/>
          <w:szCs w:val="32"/>
        </w:rPr>
      </w:pPr>
      <w:r w:rsidRPr="00A90C48">
        <w:rPr>
          <w:sz w:val="32"/>
          <w:szCs w:val="32"/>
        </w:rPr>
        <w:t>JMÉNO A PŘÍJMENÍ RODIČE:</w:t>
      </w:r>
    </w:p>
    <w:p w:rsidR="00A90C48" w:rsidRPr="00A90C48" w:rsidRDefault="00A90C48" w:rsidP="00A90C48">
      <w:pPr>
        <w:rPr>
          <w:sz w:val="32"/>
          <w:szCs w:val="32"/>
        </w:rPr>
      </w:pPr>
      <w:r w:rsidRPr="00A90C48">
        <w:rPr>
          <w:sz w:val="32"/>
          <w:szCs w:val="32"/>
        </w:rPr>
        <w:t>SOUHLASÍM S TÍM, ABY MŮJ SYN/MÁ DCERA NAVŠTĚVOVAL/NAVŠTĚVOVALA KROUŽEK VAŘENÍ SE ZÁVAZKEM PLATBY 200 Kč NA POTRAVINY KAŽDÝM ZAČATKÉM MĚSÍCE.</w:t>
      </w:r>
      <w:bookmarkStart w:id="0" w:name="_GoBack"/>
      <w:bookmarkEnd w:id="0"/>
    </w:p>
    <w:p w:rsidR="00A90C48" w:rsidRPr="00A90C48" w:rsidRDefault="00A90C48" w:rsidP="00A90C48">
      <w:pPr>
        <w:rPr>
          <w:sz w:val="32"/>
          <w:szCs w:val="32"/>
        </w:rPr>
      </w:pPr>
      <w:r w:rsidRPr="00A90C48">
        <w:rPr>
          <w:sz w:val="32"/>
          <w:szCs w:val="32"/>
        </w:rPr>
        <w:t>PODPIS RODIČE:</w:t>
      </w:r>
    </w:p>
    <w:p w:rsidR="00A90C48" w:rsidRPr="00A90C48" w:rsidRDefault="00A90C48">
      <w:pPr>
        <w:rPr>
          <w:sz w:val="32"/>
          <w:szCs w:val="32"/>
        </w:rPr>
      </w:pPr>
    </w:p>
    <w:sectPr w:rsidR="00A90C48" w:rsidRPr="00A9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48"/>
    <w:rsid w:val="005B01A7"/>
    <w:rsid w:val="00A9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8243E0DD</Template>
  <TotalTime>4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</dc:creator>
  <cp:lastModifiedBy>sborovna</cp:lastModifiedBy>
  <cp:revision>1</cp:revision>
  <cp:lastPrinted>2024-11-26T12:34:00Z</cp:lastPrinted>
  <dcterms:created xsi:type="dcterms:W3CDTF">2024-11-26T12:31:00Z</dcterms:created>
  <dcterms:modified xsi:type="dcterms:W3CDTF">2024-11-26T12:35:00Z</dcterms:modified>
</cp:coreProperties>
</file>